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DB2" w:rsidRDefault="007B7376" w:rsidP="007D3DB2">
      <w:pPr>
        <w:spacing w:line="360" w:lineRule="auto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INDICAÇÃO Nº</w:t>
      </w:r>
      <w:r w:rsidR="00DB59CD">
        <w:rPr>
          <w:rFonts w:ascii="Courier New" w:hAnsi="Courier New" w:cs="Courier New"/>
          <w:b/>
        </w:rPr>
        <w:tab/>
      </w:r>
      <w:r w:rsidR="00DB59CD">
        <w:rPr>
          <w:rFonts w:ascii="Courier New" w:hAnsi="Courier New" w:cs="Courier New"/>
          <w:b/>
        </w:rPr>
        <w:tab/>
      </w:r>
      <w:r w:rsidR="007D3DB2">
        <w:rPr>
          <w:rFonts w:ascii="Courier New" w:hAnsi="Courier New" w:cs="Courier New"/>
          <w:b/>
        </w:rPr>
        <w:t>/2021</w:t>
      </w:r>
    </w:p>
    <w:p w:rsidR="007D3DB2" w:rsidRDefault="007D3DB2" w:rsidP="007D3DB2">
      <w:pPr>
        <w:spacing w:line="360" w:lineRule="auto"/>
        <w:jc w:val="both"/>
        <w:rPr>
          <w:rFonts w:ascii="Courier New" w:hAnsi="Courier New" w:cs="Courier New"/>
          <w:b/>
          <w:sz w:val="22"/>
          <w:szCs w:val="22"/>
        </w:rPr>
      </w:pPr>
    </w:p>
    <w:p w:rsidR="007D3DB2" w:rsidRDefault="007D3DB2" w:rsidP="007D3DB2">
      <w:pPr>
        <w:spacing w:line="360" w:lineRule="auto"/>
        <w:jc w:val="center"/>
        <w:rPr>
          <w:rFonts w:ascii="Courier New" w:hAnsi="Courier New" w:cs="Courier New"/>
          <w:b/>
          <w:sz w:val="22"/>
          <w:szCs w:val="22"/>
        </w:rPr>
      </w:pPr>
      <w:proofErr w:type="gramStart"/>
      <w:r>
        <w:rPr>
          <w:rFonts w:ascii="Courier New" w:hAnsi="Courier New" w:cs="Courier New"/>
          <w:b/>
          <w:sz w:val="22"/>
          <w:szCs w:val="22"/>
        </w:rPr>
        <w:t>Excelentíssimo Senhor Presidente da Câmara Municipal</w:t>
      </w:r>
      <w:proofErr w:type="gramEnd"/>
      <w:r>
        <w:rPr>
          <w:rFonts w:ascii="Courier New" w:hAnsi="Courier New" w:cs="Courier New"/>
          <w:b/>
          <w:sz w:val="22"/>
          <w:szCs w:val="22"/>
        </w:rPr>
        <w:t xml:space="preserve"> de Franca – SP.</w:t>
      </w:r>
    </w:p>
    <w:p w:rsidR="007D3DB2" w:rsidRDefault="007D3DB2" w:rsidP="007D3DB2">
      <w:pPr>
        <w:spacing w:line="360" w:lineRule="auto"/>
        <w:jc w:val="both"/>
        <w:rPr>
          <w:rFonts w:ascii="Courier New" w:hAnsi="Courier New" w:cs="Courier New"/>
          <w:b/>
          <w:sz w:val="22"/>
          <w:szCs w:val="22"/>
        </w:rPr>
      </w:pPr>
    </w:p>
    <w:p w:rsidR="007D3DB2" w:rsidRDefault="007D3DB2" w:rsidP="007D3DB2">
      <w:pPr>
        <w:spacing w:line="36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:rsidR="007D3DB2" w:rsidRDefault="007D3DB2" w:rsidP="007D3DB2">
      <w:pPr>
        <w:spacing w:line="36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:rsidR="007D3DB2" w:rsidRDefault="007D3DB2" w:rsidP="007D3DB2">
      <w:pPr>
        <w:spacing w:line="36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DESPACHO</w:t>
      </w:r>
    </w:p>
    <w:p w:rsidR="007D3DB2" w:rsidRDefault="007D3DB2" w:rsidP="007D3DB2">
      <w:pPr>
        <w:spacing w:line="36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Encaminha-se.</w:t>
      </w:r>
    </w:p>
    <w:p w:rsidR="007D3DB2" w:rsidRDefault="007D3DB2" w:rsidP="007D3DB2">
      <w:pPr>
        <w:spacing w:line="36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Sala de Sessões, ____/____/______.</w:t>
      </w:r>
    </w:p>
    <w:p w:rsidR="007D3DB2" w:rsidRDefault="007D3DB2" w:rsidP="007D3DB2">
      <w:pPr>
        <w:spacing w:line="36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_______________________</w:t>
      </w:r>
    </w:p>
    <w:p w:rsidR="007D3DB2" w:rsidRDefault="007D3DB2" w:rsidP="007D3DB2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Presidente</w:t>
      </w:r>
    </w:p>
    <w:p w:rsidR="007D3DB2" w:rsidRDefault="007D3DB2" w:rsidP="007D3DB2">
      <w:pPr>
        <w:spacing w:line="360" w:lineRule="auto"/>
        <w:ind w:firstLine="1418"/>
        <w:jc w:val="both"/>
        <w:rPr>
          <w:rFonts w:ascii="Courier New" w:hAnsi="Courier New" w:cs="Courier New"/>
          <w:sz w:val="22"/>
          <w:szCs w:val="22"/>
        </w:rPr>
      </w:pPr>
    </w:p>
    <w:p w:rsidR="00C546BA" w:rsidRDefault="00C546BA" w:rsidP="008E5842">
      <w:pPr>
        <w:spacing w:line="360" w:lineRule="auto"/>
        <w:ind w:firstLine="1418"/>
        <w:jc w:val="both"/>
        <w:rPr>
          <w:rFonts w:ascii="Courier New" w:hAnsi="Courier New" w:cs="Courier New"/>
          <w:sz w:val="22"/>
          <w:szCs w:val="22"/>
        </w:rPr>
      </w:pPr>
    </w:p>
    <w:p w:rsidR="00DB59CD" w:rsidRDefault="00DB59CD" w:rsidP="00DB59CD">
      <w:pPr>
        <w:spacing w:line="360" w:lineRule="auto"/>
        <w:ind w:firstLine="1418"/>
        <w:jc w:val="both"/>
        <w:rPr>
          <w:rFonts w:ascii="Courier New" w:hAnsi="Courier New" w:cs="Courier New"/>
          <w:sz w:val="22"/>
          <w:szCs w:val="22"/>
        </w:rPr>
      </w:pPr>
    </w:p>
    <w:p w:rsidR="00DB59CD" w:rsidRDefault="00DB59CD" w:rsidP="00DB59CD">
      <w:pPr>
        <w:spacing w:line="360" w:lineRule="auto"/>
        <w:ind w:firstLine="1418"/>
        <w:jc w:val="both"/>
        <w:rPr>
          <w:rFonts w:ascii="Courier New" w:hAnsi="Courier New" w:cs="Courier New"/>
          <w:sz w:val="22"/>
          <w:szCs w:val="22"/>
        </w:rPr>
      </w:pPr>
    </w:p>
    <w:p w:rsidR="00DB59CD" w:rsidRDefault="00DB59CD" w:rsidP="00DB59CD">
      <w:pPr>
        <w:spacing w:line="360" w:lineRule="auto"/>
        <w:ind w:firstLine="1418"/>
        <w:jc w:val="both"/>
        <w:rPr>
          <w:rFonts w:ascii="Courier New" w:hAnsi="Courier New" w:cs="Courier New"/>
          <w:sz w:val="22"/>
          <w:szCs w:val="22"/>
        </w:rPr>
      </w:pPr>
    </w:p>
    <w:p w:rsidR="00DB59CD" w:rsidRDefault="00DB59CD" w:rsidP="00DB59CD">
      <w:pPr>
        <w:spacing w:line="360" w:lineRule="auto"/>
        <w:ind w:firstLine="1418"/>
        <w:jc w:val="both"/>
        <w:rPr>
          <w:rFonts w:ascii="Courier New" w:hAnsi="Courier New" w:cs="Courier New"/>
          <w:sz w:val="22"/>
          <w:szCs w:val="22"/>
        </w:rPr>
      </w:pPr>
    </w:p>
    <w:p w:rsidR="007B7376" w:rsidRDefault="007D3DB2" w:rsidP="00DB59CD">
      <w:pPr>
        <w:spacing w:line="360" w:lineRule="auto"/>
        <w:ind w:firstLine="1418"/>
        <w:jc w:val="both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INDICO ao Exmo. Sr. Prefeito Municipal, </w:t>
      </w:r>
      <w:r w:rsidR="00192EFF">
        <w:rPr>
          <w:rFonts w:ascii="Courier New" w:hAnsi="Courier New" w:cs="Courier New"/>
          <w:sz w:val="22"/>
          <w:szCs w:val="22"/>
        </w:rPr>
        <w:t>Alexandre Ferreira</w:t>
      </w:r>
      <w:r>
        <w:rPr>
          <w:rFonts w:ascii="Courier New" w:hAnsi="Courier New" w:cs="Courier New"/>
          <w:sz w:val="22"/>
          <w:szCs w:val="22"/>
        </w:rPr>
        <w:t>, especial atenção no sentido de determinar ao setor competente, as providências necessárias</w:t>
      </w:r>
      <w:r w:rsidR="00E46D0A">
        <w:rPr>
          <w:rFonts w:ascii="Courier New" w:hAnsi="Courier New" w:cs="Courier New"/>
          <w:sz w:val="22"/>
          <w:szCs w:val="22"/>
        </w:rPr>
        <w:t xml:space="preserve"> </w:t>
      </w:r>
      <w:r w:rsidR="00DB59CD">
        <w:rPr>
          <w:rFonts w:ascii="Courier New" w:hAnsi="Courier New" w:cs="Courier New"/>
          <w:sz w:val="22"/>
          <w:szCs w:val="22"/>
        </w:rPr>
        <w:t>p</w:t>
      </w:r>
      <w:r w:rsidR="00E46D0A">
        <w:rPr>
          <w:rFonts w:ascii="Courier New" w:hAnsi="Courier New" w:cs="Courier New"/>
          <w:sz w:val="22"/>
          <w:szCs w:val="22"/>
        </w:rPr>
        <w:t xml:space="preserve">ara que </w:t>
      </w:r>
      <w:r w:rsidR="0088149D">
        <w:rPr>
          <w:rFonts w:ascii="Courier New" w:hAnsi="Courier New" w:cs="Courier New"/>
          <w:sz w:val="22"/>
          <w:szCs w:val="22"/>
        </w:rPr>
        <w:t>seja</w:t>
      </w:r>
      <w:r w:rsidR="00DB59CD">
        <w:rPr>
          <w:rFonts w:ascii="Courier New" w:hAnsi="Courier New" w:cs="Courier New"/>
          <w:sz w:val="22"/>
          <w:szCs w:val="22"/>
        </w:rPr>
        <w:t xml:space="preserve"> refeito o redutor de velocidade localizado na Rua Abrão Bit</w:t>
      </w:r>
      <w:r w:rsidR="00F54830">
        <w:rPr>
          <w:rFonts w:ascii="Courier New" w:hAnsi="Courier New" w:cs="Courier New"/>
          <w:sz w:val="22"/>
          <w:szCs w:val="22"/>
        </w:rPr>
        <w:t>tar, defronte ao nº1617, próximo</w:t>
      </w:r>
      <w:r w:rsidR="00DB59CD">
        <w:rPr>
          <w:rFonts w:ascii="Courier New" w:hAnsi="Courier New" w:cs="Courier New"/>
          <w:sz w:val="22"/>
          <w:szCs w:val="22"/>
        </w:rPr>
        <w:t xml:space="preserve"> à esquina com a Rua Allan Kardec, na Vila Sta. Luzia.</w:t>
      </w:r>
    </w:p>
    <w:p w:rsidR="00DB59CD" w:rsidRDefault="00DB59CD" w:rsidP="008E5842">
      <w:pPr>
        <w:spacing w:line="360" w:lineRule="auto"/>
        <w:ind w:firstLine="141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 redutor em questão perdeu a sua função de reduzir a velocidade, haja vista o seu desgaste ocorrido pelo tráfego, ca</w:t>
      </w:r>
      <w:r w:rsidR="00F54830">
        <w:rPr>
          <w:rFonts w:ascii="Courier New" w:hAnsi="Courier New" w:cs="Courier New"/>
          <w:sz w:val="22"/>
          <w:szCs w:val="22"/>
        </w:rPr>
        <w:t>u</w:t>
      </w:r>
      <w:bookmarkStart w:id="0" w:name="_GoBack"/>
      <w:bookmarkEnd w:id="0"/>
      <w:r>
        <w:rPr>
          <w:rFonts w:ascii="Courier New" w:hAnsi="Courier New" w:cs="Courier New"/>
          <w:sz w:val="22"/>
          <w:szCs w:val="22"/>
        </w:rPr>
        <w:t>sando insegurança no aludido local aos moradores e transeuntes, conforme as fotografias anexas.</w:t>
      </w:r>
    </w:p>
    <w:p w:rsidR="007D3DB2" w:rsidRDefault="007D3DB2" w:rsidP="008E5842">
      <w:pPr>
        <w:spacing w:line="360" w:lineRule="auto"/>
        <w:ind w:firstLine="141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Moradores e comerciantes do </w:t>
      </w:r>
      <w:r w:rsidR="00B91F1A">
        <w:rPr>
          <w:rFonts w:ascii="Courier New" w:hAnsi="Courier New" w:cs="Courier New"/>
          <w:sz w:val="22"/>
          <w:szCs w:val="22"/>
        </w:rPr>
        <w:t>entorno procuraram este</w:t>
      </w:r>
      <w:r>
        <w:rPr>
          <w:rFonts w:ascii="Courier New" w:hAnsi="Courier New" w:cs="Courier New"/>
          <w:sz w:val="22"/>
          <w:szCs w:val="22"/>
        </w:rPr>
        <w:t xml:space="preserve"> Vereador para interceder junto ao Poder Executivo pedindo providências.</w:t>
      </w:r>
    </w:p>
    <w:p w:rsidR="007D3DB2" w:rsidRDefault="007D3DB2" w:rsidP="007D3DB2">
      <w:pPr>
        <w:spacing w:line="360" w:lineRule="auto"/>
        <w:ind w:firstLine="1418"/>
        <w:jc w:val="both"/>
        <w:rPr>
          <w:rFonts w:ascii="Courier New" w:hAnsi="Courier New" w:cs="Courier New"/>
          <w:sz w:val="22"/>
          <w:szCs w:val="22"/>
        </w:rPr>
      </w:pPr>
    </w:p>
    <w:p w:rsidR="00192EFF" w:rsidRDefault="00192EFF" w:rsidP="00192EFF">
      <w:pPr>
        <w:spacing w:line="360" w:lineRule="auto"/>
        <w:ind w:firstLine="1418"/>
        <w:rPr>
          <w:rFonts w:ascii="Courier New" w:hAnsi="Courier New" w:cs="Courier New"/>
          <w:bCs/>
          <w:sz w:val="22"/>
          <w:szCs w:val="22"/>
        </w:rPr>
      </w:pPr>
    </w:p>
    <w:p w:rsidR="00C106AF" w:rsidRDefault="007D3DB2" w:rsidP="0043139E">
      <w:pPr>
        <w:spacing w:line="360" w:lineRule="auto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Câmara Municipal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="007B7376">
        <w:rPr>
          <w:rFonts w:ascii="Courier New" w:hAnsi="Courier New" w:cs="Courier New"/>
          <w:sz w:val="22"/>
          <w:szCs w:val="22"/>
        </w:rPr>
        <w:t>3</w:t>
      </w:r>
      <w:r w:rsidR="00DB59CD">
        <w:rPr>
          <w:rFonts w:ascii="Courier New" w:hAnsi="Courier New" w:cs="Courier New"/>
          <w:sz w:val="22"/>
          <w:szCs w:val="22"/>
        </w:rPr>
        <w:t xml:space="preserve"> de maio</w:t>
      </w:r>
      <w:r w:rsidR="00192EFF">
        <w:rPr>
          <w:rFonts w:ascii="Courier New" w:hAnsi="Courier New" w:cs="Courier New"/>
          <w:sz w:val="22"/>
          <w:szCs w:val="22"/>
        </w:rPr>
        <w:t xml:space="preserve"> de 2021</w:t>
      </w:r>
      <w:r>
        <w:rPr>
          <w:rFonts w:ascii="Courier New" w:hAnsi="Courier New" w:cs="Courier New"/>
          <w:sz w:val="22"/>
          <w:szCs w:val="22"/>
        </w:rPr>
        <w:t>.</w:t>
      </w:r>
    </w:p>
    <w:p w:rsidR="00C106AF" w:rsidRDefault="00C106AF" w:rsidP="00F96009">
      <w:pPr>
        <w:spacing w:line="360" w:lineRule="auto"/>
        <w:ind w:firstLine="1134"/>
        <w:jc w:val="both"/>
        <w:rPr>
          <w:rFonts w:ascii="Courier New" w:hAnsi="Courier New" w:cs="Courier New"/>
          <w:sz w:val="22"/>
          <w:szCs w:val="22"/>
        </w:rPr>
      </w:pPr>
    </w:p>
    <w:p w:rsidR="00661AB4" w:rsidRDefault="00661AB4" w:rsidP="00661AB4">
      <w:pPr>
        <w:jc w:val="center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_________________________________</w:t>
      </w:r>
    </w:p>
    <w:p w:rsidR="00661AB4" w:rsidRPr="008519E1" w:rsidRDefault="00661AB4" w:rsidP="00661AB4">
      <w:pPr>
        <w:jc w:val="center"/>
        <w:rPr>
          <w:rFonts w:ascii="Bodoni MT" w:hAnsi="Bodoni MT" w:cs="Courier New"/>
          <w:sz w:val="32"/>
          <w:szCs w:val="32"/>
        </w:rPr>
      </w:pPr>
      <w:r w:rsidRPr="008519E1">
        <w:rPr>
          <w:rFonts w:ascii="Bodoni MT" w:hAnsi="Bodoni MT" w:cs="Courier New"/>
          <w:sz w:val="32"/>
          <w:szCs w:val="32"/>
        </w:rPr>
        <w:t>Gilson Pelizaro</w:t>
      </w:r>
    </w:p>
    <w:p w:rsidR="00661AB4" w:rsidRPr="008519E1" w:rsidRDefault="00661AB4" w:rsidP="00661AB4">
      <w:pPr>
        <w:jc w:val="center"/>
        <w:rPr>
          <w:rFonts w:ascii="Bodoni MT" w:hAnsi="Bodoni MT" w:cs="Courier New"/>
          <w:b/>
          <w:sz w:val="16"/>
          <w:szCs w:val="16"/>
        </w:rPr>
      </w:pPr>
      <w:r w:rsidRPr="008519E1">
        <w:rPr>
          <w:rFonts w:ascii="Bodoni MT" w:hAnsi="Bodoni MT" w:cs="Courier New"/>
          <w:b/>
          <w:sz w:val="16"/>
          <w:szCs w:val="16"/>
        </w:rPr>
        <w:t>VEREADOR</w:t>
      </w:r>
    </w:p>
    <w:p w:rsidR="006825A6" w:rsidRDefault="00661AB4" w:rsidP="00005EA0">
      <w:pPr>
        <w:jc w:val="center"/>
        <w:rPr>
          <w:rFonts w:ascii="Courier New" w:hAnsi="Courier New" w:cs="Courier New"/>
          <w:sz w:val="22"/>
          <w:szCs w:val="22"/>
        </w:rPr>
      </w:pPr>
      <w:r w:rsidRPr="00C35B91">
        <w:rPr>
          <w:rFonts w:ascii="Arial Narrow" w:hAnsi="Arial Narrow" w:cs="Courier New"/>
          <w:b/>
          <w:i/>
          <w:noProof/>
          <w:sz w:val="32"/>
          <w:szCs w:val="32"/>
        </w:rPr>
        <w:drawing>
          <wp:inline distT="0" distB="0" distL="0" distR="0" wp14:anchorId="6C315E3E" wp14:editId="3CF9578D">
            <wp:extent cx="489080" cy="352425"/>
            <wp:effectExtent l="0" t="0" r="635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8" cy="35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9CD" w:rsidRDefault="00DB59CD" w:rsidP="00005EA0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lastRenderedPageBreak/>
        <w:drawing>
          <wp:inline distT="0" distB="0" distL="0" distR="0">
            <wp:extent cx="5612988" cy="4210050"/>
            <wp:effectExtent l="0" t="0" r="698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f605a67-5b10-4a88-b8aa-40e516938ad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254" cy="42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CD" w:rsidRDefault="00DB59CD" w:rsidP="00005EA0">
      <w:pPr>
        <w:jc w:val="center"/>
        <w:rPr>
          <w:rFonts w:ascii="Courier New" w:hAnsi="Courier New" w:cs="Courier New"/>
          <w:sz w:val="22"/>
          <w:szCs w:val="22"/>
        </w:rPr>
      </w:pPr>
    </w:p>
    <w:p w:rsidR="007B7376" w:rsidRPr="00764E52" w:rsidRDefault="00DB59CD" w:rsidP="00005EA0">
      <w:pPr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drawing>
          <wp:inline distT="0" distB="0" distL="0" distR="0">
            <wp:extent cx="5612987" cy="4210050"/>
            <wp:effectExtent l="0" t="0" r="698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3ae1ee8-5173-4045-81eb-f3b811000b6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377" cy="421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376" w:rsidRPr="00764E52" w:rsidSect="00192EFF">
      <w:headerReference w:type="default" r:id="rId11"/>
      <w:footerReference w:type="default" r:id="rId12"/>
      <w:pgSz w:w="11906" w:h="16838" w:code="9"/>
      <w:pgMar w:top="1418" w:right="851" w:bottom="1276" w:left="1985" w:header="567" w:footer="284" w:gutter="0"/>
      <w:pgBorders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0A8" w:rsidRDefault="008000A8" w:rsidP="006A0554">
      <w:r>
        <w:separator/>
      </w:r>
    </w:p>
  </w:endnote>
  <w:endnote w:type="continuationSeparator" w:id="0">
    <w:p w:rsidR="008000A8" w:rsidRDefault="008000A8" w:rsidP="006A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0"/>
    </w:tblGrid>
    <w:tr w:rsidR="004F3D7E" w:rsidTr="00F03BE7">
      <w:trPr>
        <w:jc w:val="center"/>
      </w:trPr>
      <w:tc>
        <w:tcPr>
          <w:tcW w:w="5000" w:type="pct"/>
          <w:vAlign w:val="center"/>
        </w:tcPr>
        <w:p w:rsidR="004F3D7E" w:rsidRDefault="004F3D7E" w:rsidP="00F03BE7">
          <w:pPr>
            <w:pStyle w:val="Rodap"/>
            <w:tabs>
              <w:tab w:val="left" w:pos="2145"/>
              <w:tab w:val="center" w:pos="4819"/>
            </w:tabs>
            <w:jc w:val="center"/>
            <w:rPr>
              <w:sz w:val="18"/>
              <w:szCs w:val="18"/>
            </w:rPr>
          </w:pPr>
          <w:r w:rsidRPr="001652FD">
            <w:rPr>
              <w:sz w:val="18"/>
              <w:szCs w:val="18"/>
            </w:rPr>
            <w:t xml:space="preserve">Rua da Câmara, </w:t>
          </w:r>
          <w:r>
            <w:rPr>
              <w:sz w:val="18"/>
              <w:szCs w:val="18"/>
            </w:rPr>
            <w:t>1</w:t>
          </w:r>
          <w:r w:rsidRPr="001652FD">
            <w:rPr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Bairro São José   </w:t>
          </w:r>
          <w:r w:rsidRPr="001652FD">
            <w:rPr>
              <w:sz w:val="18"/>
              <w:szCs w:val="18"/>
            </w:rPr>
            <w:t>CEP:  14.401-278</w:t>
          </w:r>
        </w:p>
        <w:p w:rsidR="004F3D7E" w:rsidRDefault="004F3D7E" w:rsidP="00F03BE7">
          <w:pPr>
            <w:pStyle w:val="Rodap"/>
            <w:tabs>
              <w:tab w:val="left" w:pos="2145"/>
              <w:tab w:val="center" w:pos="4819"/>
            </w:tabs>
            <w:jc w:val="center"/>
            <w:rPr>
              <w:b/>
              <w:sz w:val="18"/>
              <w:szCs w:val="18"/>
            </w:rPr>
          </w:pPr>
          <w:r w:rsidRPr="001652FD">
            <w:rPr>
              <w:sz w:val="18"/>
              <w:szCs w:val="18"/>
            </w:rPr>
            <w:t>Fone: (16) 3713-</w:t>
          </w:r>
          <w:proofErr w:type="gramStart"/>
          <w:r w:rsidRPr="001652FD">
            <w:rPr>
              <w:sz w:val="18"/>
              <w:szCs w:val="18"/>
            </w:rPr>
            <w:t xml:space="preserve">1555  </w:t>
          </w:r>
          <w:r>
            <w:rPr>
              <w:sz w:val="18"/>
              <w:szCs w:val="18"/>
            </w:rPr>
            <w:t>Fax</w:t>
          </w:r>
          <w:proofErr w:type="gramEnd"/>
          <w:r>
            <w:rPr>
              <w:sz w:val="18"/>
              <w:szCs w:val="18"/>
            </w:rPr>
            <w:t xml:space="preserve">: </w:t>
          </w:r>
          <w:r w:rsidRPr="001652FD">
            <w:rPr>
              <w:sz w:val="18"/>
              <w:szCs w:val="18"/>
            </w:rPr>
            <w:t>(16) 3713-1</w:t>
          </w:r>
          <w:r>
            <w:rPr>
              <w:sz w:val="18"/>
              <w:szCs w:val="18"/>
            </w:rPr>
            <w:t>500</w:t>
          </w:r>
          <w:r w:rsidRPr="001652FD">
            <w:rPr>
              <w:sz w:val="18"/>
              <w:szCs w:val="18"/>
            </w:rPr>
            <w:t xml:space="preserve">  </w:t>
          </w:r>
          <w:r w:rsidRPr="001652FD">
            <w:rPr>
              <w:b/>
              <w:sz w:val="18"/>
              <w:szCs w:val="18"/>
            </w:rPr>
            <w:t>DDG 0800 940 1555</w:t>
          </w:r>
        </w:p>
        <w:p w:rsidR="004F3D7E" w:rsidRDefault="004F3D7E" w:rsidP="00F03BE7">
          <w:pPr>
            <w:pStyle w:val="Rodap"/>
            <w:tabs>
              <w:tab w:val="left" w:pos="2145"/>
              <w:tab w:val="center" w:pos="4819"/>
            </w:tabs>
            <w:jc w:val="center"/>
            <w:rPr>
              <w:sz w:val="18"/>
              <w:szCs w:val="18"/>
            </w:rPr>
          </w:pPr>
          <w:r w:rsidRPr="001652FD">
            <w:rPr>
              <w:b/>
              <w:sz w:val="18"/>
              <w:szCs w:val="18"/>
            </w:rPr>
            <w:t>camara@camarafranca.sp.gov.br</w:t>
          </w:r>
        </w:p>
      </w:tc>
    </w:tr>
  </w:tbl>
  <w:p w:rsidR="007E5523" w:rsidRPr="001652FD" w:rsidRDefault="007E5523" w:rsidP="004F3D7E">
    <w:pPr>
      <w:pStyle w:val="Rodap"/>
      <w:tabs>
        <w:tab w:val="left" w:pos="2145"/>
        <w:tab w:val="center" w:pos="4819"/>
      </w:tabs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0A8" w:rsidRDefault="008000A8" w:rsidP="006A0554">
      <w:r>
        <w:separator/>
      </w:r>
    </w:p>
  </w:footnote>
  <w:footnote w:type="continuationSeparator" w:id="0">
    <w:p w:rsidR="008000A8" w:rsidRDefault="008000A8" w:rsidP="006A0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1"/>
      <w:gridCol w:w="5640"/>
      <w:gridCol w:w="1899"/>
    </w:tblGrid>
    <w:tr w:rsidR="004B285C" w:rsidTr="00F03BE7">
      <w:tc>
        <w:tcPr>
          <w:tcW w:w="886" w:type="pct"/>
          <w:vAlign w:val="center"/>
        </w:tcPr>
        <w:p w:rsidR="004B285C" w:rsidRDefault="00AD064C" w:rsidP="004F3D7E">
          <w:pPr>
            <w:pStyle w:val="Cabealho"/>
            <w:jc w:val="center"/>
            <w:rPr>
              <w:b/>
              <w:sz w:val="32"/>
              <w:szCs w:val="40"/>
            </w:rPr>
          </w:pPr>
          <w:r w:rsidRPr="00A32C9A">
            <w:rPr>
              <w:b/>
              <w:noProof/>
              <w:sz w:val="44"/>
              <w:szCs w:val="44"/>
            </w:rPr>
            <w:drawing>
              <wp:inline distT="0" distB="0" distL="0" distR="0">
                <wp:extent cx="835200" cy="720000"/>
                <wp:effectExtent l="0" t="0" r="0" b="0"/>
                <wp:docPr id="1" name="Imagem 1" descr="G:\brasãofranc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brasãofranc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6" w:type="pct"/>
          <w:vAlign w:val="center"/>
        </w:tcPr>
        <w:p w:rsidR="00B22C88" w:rsidRDefault="00B22C88" w:rsidP="004F3D7E">
          <w:pPr>
            <w:pStyle w:val="Cabealho"/>
            <w:jc w:val="center"/>
            <w:rPr>
              <w:b/>
              <w:sz w:val="32"/>
              <w:szCs w:val="40"/>
            </w:rPr>
          </w:pPr>
          <w:r w:rsidRPr="00B66687">
            <w:rPr>
              <w:b/>
              <w:sz w:val="32"/>
              <w:szCs w:val="40"/>
            </w:rPr>
            <w:t>CÂMARA MUNICIPAL DE FRANCA</w:t>
          </w:r>
        </w:p>
        <w:p w:rsidR="00B22C88" w:rsidRDefault="00B22C88" w:rsidP="004F3D7E">
          <w:pPr>
            <w:pStyle w:val="Cabealho"/>
            <w:jc w:val="center"/>
            <w:rPr>
              <w:szCs w:val="28"/>
            </w:rPr>
          </w:pPr>
          <w:r w:rsidRPr="00B66687">
            <w:rPr>
              <w:szCs w:val="28"/>
            </w:rPr>
            <w:t>ESTADO DE SÃO PAULO</w:t>
          </w:r>
        </w:p>
        <w:p w:rsidR="004B285C" w:rsidRDefault="00B22C88" w:rsidP="004F3D7E">
          <w:pPr>
            <w:pStyle w:val="Cabealho"/>
            <w:jc w:val="center"/>
            <w:rPr>
              <w:b/>
              <w:sz w:val="32"/>
              <w:szCs w:val="40"/>
            </w:rPr>
          </w:pPr>
          <w:r w:rsidRPr="00B66687">
            <w:rPr>
              <w:sz w:val="16"/>
              <w:szCs w:val="20"/>
            </w:rPr>
            <w:t>www.camarafranca.sp.gov.br</w:t>
          </w:r>
        </w:p>
      </w:tc>
      <w:tc>
        <w:tcPr>
          <w:tcW w:w="879" w:type="pct"/>
          <w:vAlign w:val="center"/>
        </w:tcPr>
        <w:p w:rsidR="004B285C" w:rsidRDefault="007B7376" w:rsidP="004F3D7E">
          <w:pPr>
            <w:pStyle w:val="Cabealho"/>
            <w:jc w:val="center"/>
            <w:rPr>
              <w:b/>
              <w:sz w:val="32"/>
              <w:szCs w:val="40"/>
            </w:rPr>
          </w:pPr>
          <w:r w:rsidRPr="008A49A0">
            <w:rPr>
              <w:rFonts w:ascii="Courier New" w:hAnsi="Courier New" w:cs="Courier New"/>
              <w:b/>
              <w:noProof/>
            </w:rPr>
            <w:drawing>
              <wp:inline distT="0" distB="0" distL="0" distR="0" wp14:anchorId="248E7DD8" wp14:editId="097E99BE">
                <wp:extent cx="1069041" cy="685800"/>
                <wp:effectExtent l="0" t="0" r="0" b="0"/>
                <wp:docPr id="2" name="Imagem 2" descr="C:\Users\paulohenrique\Documents\Logotipo oficial Câmara Municipal de Franca\JPG\VERTICAL\ORIG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paulohenrique\Documents\Logotipo oficial Câmara Municipal de Franca\JPG\VERTICAL\ORIGINAL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96" t="25862" r="12539" b="26175"/>
                        <a:stretch/>
                      </pic:blipFill>
                      <pic:spPr bwMode="auto">
                        <a:xfrm>
                          <a:off x="0" y="0"/>
                          <a:ext cx="1069041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026063" w:rsidRDefault="00026063" w:rsidP="00B22C88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8102C"/>
    <w:multiLevelType w:val="hybridMultilevel"/>
    <w:tmpl w:val="7D967FE4"/>
    <w:lvl w:ilvl="0" w:tplc="0416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3E52441"/>
    <w:multiLevelType w:val="hybridMultilevel"/>
    <w:tmpl w:val="37FC0B4C"/>
    <w:lvl w:ilvl="0" w:tplc="04160017">
      <w:start w:val="1"/>
      <w:numFmt w:val="lowerLetter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" w15:restartNumberingAfterBreak="0">
    <w:nsid w:val="40792C80"/>
    <w:multiLevelType w:val="hybridMultilevel"/>
    <w:tmpl w:val="B964AD22"/>
    <w:lvl w:ilvl="0" w:tplc="04160013">
      <w:start w:val="1"/>
      <w:numFmt w:val="upperRoman"/>
      <w:lvlText w:val="%1."/>
      <w:lvlJc w:val="righ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C75318"/>
    <w:multiLevelType w:val="hybridMultilevel"/>
    <w:tmpl w:val="1A849B64"/>
    <w:lvl w:ilvl="0" w:tplc="E31EA4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600D5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039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50B22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5E04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A05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CAD9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120A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34C7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23F31"/>
    <w:multiLevelType w:val="hybridMultilevel"/>
    <w:tmpl w:val="D2688A42"/>
    <w:lvl w:ilvl="0" w:tplc="04160013">
      <w:start w:val="1"/>
      <w:numFmt w:val="upperRoman"/>
      <w:lvlText w:val="%1."/>
      <w:lvlJc w:val="righ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7E612D58"/>
    <w:multiLevelType w:val="hybridMultilevel"/>
    <w:tmpl w:val="A3186FA0"/>
    <w:lvl w:ilvl="0" w:tplc="0416000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1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lignBordersAndEdges/>
  <w:bordersDoNotSurroundHeader/>
  <w:bordersDoNotSurroundFooter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C57"/>
    <w:rsid w:val="00005EA0"/>
    <w:rsid w:val="00012A32"/>
    <w:rsid w:val="00015314"/>
    <w:rsid w:val="00020D4F"/>
    <w:rsid w:val="00026063"/>
    <w:rsid w:val="0003008A"/>
    <w:rsid w:val="00033ED6"/>
    <w:rsid w:val="000349EF"/>
    <w:rsid w:val="000360C0"/>
    <w:rsid w:val="000419A8"/>
    <w:rsid w:val="000430F8"/>
    <w:rsid w:val="00046456"/>
    <w:rsid w:val="00060DE9"/>
    <w:rsid w:val="00063174"/>
    <w:rsid w:val="00064CE6"/>
    <w:rsid w:val="00064F5B"/>
    <w:rsid w:val="000722FD"/>
    <w:rsid w:val="00082BF9"/>
    <w:rsid w:val="0008505C"/>
    <w:rsid w:val="00085838"/>
    <w:rsid w:val="00086D58"/>
    <w:rsid w:val="00086E4A"/>
    <w:rsid w:val="00097428"/>
    <w:rsid w:val="00097ADD"/>
    <w:rsid w:val="000A48F6"/>
    <w:rsid w:val="000A59E8"/>
    <w:rsid w:val="000B085A"/>
    <w:rsid w:val="000B7238"/>
    <w:rsid w:val="000C0236"/>
    <w:rsid w:val="000C2235"/>
    <w:rsid w:val="000C5565"/>
    <w:rsid w:val="000C783D"/>
    <w:rsid w:val="000D0F05"/>
    <w:rsid w:val="000F2492"/>
    <w:rsid w:val="000F30AB"/>
    <w:rsid w:val="000F3B50"/>
    <w:rsid w:val="0010318C"/>
    <w:rsid w:val="00107D91"/>
    <w:rsid w:val="001128F7"/>
    <w:rsid w:val="001159FC"/>
    <w:rsid w:val="00115B32"/>
    <w:rsid w:val="00117C69"/>
    <w:rsid w:val="001257D0"/>
    <w:rsid w:val="001336F0"/>
    <w:rsid w:val="001338C8"/>
    <w:rsid w:val="00134D02"/>
    <w:rsid w:val="00136EFA"/>
    <w:rsid w:val="001426BC"/>
    <w:rsid w:val="00142844"/>
    <w:rsid w:val="001461D6"/>
    <w:rsid w:val="00152A29"/>
    <w:rsid w:val="001622F3"/>
    <w:rsid w:val="0016246B"/>
    <w:rsid w:val="0016383D"/>
    <w:rsid w:val="00163EAE"/>
    <w:rsid w:val="001652FD"/>
    <w:rsid w:val="0016738D"/>
    <w:rsid w:val="00170F41"/>
    <w:rsid w:val="00176612"/>
    <w:rsid w:val="00176A10"/>
    <w:rsid w:val="00192908"/>
    <w:rsid w:val="00192EFF"/>
    <w:rsid w:val="00194BC2"/>
    <w:rsid w:val="001C09C4"/>
    <w:rsid w:val="001C56E6"/>
    <w:rsid w:val="001C7A0C"/>
    <w:rsid w:val="001D07AB"/>
    <w:rsid w:val="001D1743"/>
    <w:rsid w:val="001E2DFC"/>
    <w:rsid w:val="001E5160"/>
    <w:rsid w:val="001E5474"/>
    <w:rsid w:val="001E793A"/>
    <w:rsid w:val="001F42F0"/>
    <w:rsid w:val="001F4ADB"/>
    <w:rsid w:val="0022672B"/>
    <w:rsid w:val="00232281"/>
    <w:rsid w:val="00234026"/>
    <w:rsid w:val="0023451E"/>
    <w:rsid w:val="00236821"/>
    <w:rsid w:val="002440F0"/>
    <w:rsid w:val="00247D50"/>
    <w:rsid w:val="00253C8E"/>
    <w:rsid w:val="00257216"/>
    <w:rsid w:val="00261D64"/>
    <w:rsid w:val="002620B7"/>
    <w:rsid w:val="00264FE3"/>
    <w:rsid w:val="00272F33"/>
    <w:rsid w:val="00275A3A"/>
    <w:rsid w:val="00277BBE"/>
    <w:rsid w:val="0028203E"/>
    <w:rsid w:val="002859DE"/>
    <w:rsid w:val="0029145E"/>
    <w:rsid w:val="00295925"/>
    <w:rsid w:val="00297731"/>
    <w:rsid w:val="002A25A5"/>
    <w:rsid w:val="002A3EA2"/>
    <w:rsid w:val="002A408D"/>
    <w:rsid w:val="002A4420"/>
    <w:rsid w:val="002A6770"/>
    <w:rsid w:val="002B7025"/>
    <w:rsid w:val="002C11BF"/>
    <w:rsid w:val="002C1856"/>
    <w:rsid w:val="002C283B"/>
    <w:rsid w:val="002D0A83"/>
    <w:rsid w:val="002D0F05"/>
    <w:rsid w:val="002D4636"/>
    <w:rsid w:val="002D7029"/>
    <w:rsid w:val="002E0B42"/>
    <w:rsid w:val="002E45C9"/>
    <w:rsid w:val="002E5456"/>
    <w:rsid w:val="002F392A"/>
    <w:rsid w:val="002F6991"/>
    <w:rsid w:val="00311B57"/>
    <w:rsid w:val="00312F8D"/>
    <w:rsid w:val="003214F5"/>
    <w:rsid w:val="00324D73"/>
    <w:rsid w:val="00325E4F"/>
    <w:rsid w:val="003300D8"/>
    <w:rsid w:val="00336A5E"/>
    <w:rsid w:val="0034677A"/>
    <w:rsid w:val="003543E0"/>
    <w:rsid w:val="00360F0B"/>
    <w:rsid w:val="00364C82"/>
    <w:rsid w:val="00364D01"/>
    <w:rsid w:val="0036542C"/>
    <w:rsid w:val="00365CF1"/>
    <w:rsid w:val="003663B1"/>
    <w:rsid w:val="00366E87"/>
    <w:rsid w:val="0037162D"/>
    <w:rsid w:val="00371CA1"/>
    <w:rsid w:val="00373378"/>
    <w:rsid w:val="00373E48"/>
    <w:rsid w:val="00385D2E"/>
    <w:rsid w:val="003879E2"/>
    <w:rsid w:val="00394530"/>
    <w:rsid w:val="003A2968"/>
    <w:rsid w:val="003A2D1F"/>
    <w:rsid w:val="003A591A"/>
    <w:rsid w:val="003A78FD"/>
    <w:rsid w:val="003B48BF"/>
    <w:rsid w:val="003C1576"/>
    <w:rsid w:val="003C2A5C"/>
    <w:rsid w:val="003D11BE"/>
    <w:rsid w:val="003D34D2"/>
    <w:rsid w:val="003D7A62"/>
    <w:rsid w:val="003E0FDD"/>
    <w:rsid w:val="003E2859"/>
    <w:rsid w:val="003E3BCD"/>
    <w:rsid w:val="003F2046"/>
    <w:rsid w:val="00400CE6"/>
    <w:rsid w:val="004051F9"/>
    <w:rsid w:val="00415B05"/>
    <w:rsid w:val="004233DD"/>
    <w:rsid w:val="00423BAC"/>
    <w:rsid w:val="0043139E"/>
    <w:rsid w:val="004447B2"/>
    <w:rsid w:val="004533A3"/>
    <w:rsid w:val="0045464F"/>
    <w:rsid w:val="00455672"/>
    <w:rsid w:val="0045573F"/>
    <w:rsid w:val="00462763"/>
    <w:rsid w:val="0046338A"/>
    <w:rsid w:val="00463517"/>
    <w:rsid w:val="00470FFD"/>
    <w:rsid w:val="004734AC"/>
    <w:rsid w:val="00477F3C"/>
    <w:rsid w:val="0048625B"/>
    <w:rsid w:val="004878EA"/>
    <w:rsid w:val="00493D4D"/>
    <w:rsid w:val="004969C0"/>
    <w:rsid w:val="004A354D"/>
    <w:rsid w:val="004B1A42"/>
    <w:rsid w:val="004B1CD5"/>
    <w:rsid w:val="004B1D0F"/>
    <w:rsid w:val="004B285C"/>
    <w:rsid w:val="004B73EC"/>
    <w:rsid w:val="004C1857"/>
    <w:rsid w:val="004D0CEB"/>
    <w:rsid w:val="004D45CF"/>
    <w:rsid w:val="004D7230"/>
    <w:rsid w:val="004E0F03"/>
    <w:rsid w:val="004E1612"/>
    <w:rsid w:val="004E1679"/>
    <w:rsid w:val="004E1CA0"/>
    <w:rsid w:val="004E215B"/>
    <w:rsid w:val="004F32CE"/>
    <w:rsid w:val="004F3D7E"/>
    <w:rsid w:val="004F69D7"/>
    <w:rsid w:val="00500510"/>
    <w:rsid w:val="00502BCD"/>
    <w:rsid w:val="00502CAF"/>
    <w:rsid w:val="00506C8E"/>
    <w:rsid w:val="0051156E"/>
    <w:rsid w:val="00514B34"/>
    <w:rsid w:val="0052140C"/>
    <w:rsid w:val="00524FF9"/>
    <w:rsid w:val="00530045"/>
    <w:rsid w:val="00552BF8"/>
    <w:rsid w:val="00553017"/>
    <w:rsid w:val="00554D35"/>
    <w:rsid w:val="00556302"/>
    <w:rsid w:val="005572A9"/>
    <w:rsid w:val="0056138A"/>
    <w:rsid w:val="00563B4A"/>
    <w:rsid w:val="005745DF"/>
    <w:rsid w:val="00581938"/>
    <w:rsid w:val="00591E9B"/>
    <w:rsid w:val="005A19B6"/>
    <w:rsid w:val="005A2C08"/>
    <w:rsid w:val="005A34C2"/>
    <w:rsid w:val="005A3B55"/>
    <w:rsid w:val="005A582F"/>
    <w:rsid w:val="005A6F6D"/>
    <w:rsid w:val="005B4FBC"/>
    <w:rsid w:val="005B6B33"/>
    <w:rsid w:val="005C6D87"/>
    <w:rsid w:val="005D62A8"/>
    <w:rsid w:val="005E2979"/>
    <w:rsid w:val="005E2BAD"/>
    <w:rsid w:val="005E468D"/>
    <w:rsid w:val="005F3979"/>
    <w:rsid w:val="005F3ABD"/>
    <w:rsid w:val="005F718D"/>
    <w:rsid w:val="00600376"/>
    <w:rsid w:val="00606117"/>
    <w:rsid w:val="00607A8C"/>
    <w:rsid w:val="00616DF7"/>
    <w:rsid w:val="006173B5"/>
    <w:rsid w:val="00633F89"/>
    <w:rsid w:val="00640285"/>
    <w:rsid w:val="00644F0F"/>
    <w:rsid w:val="0064615F"/>
    <w:rsid w:val="006515C6"/>
    <w:rsid w:val="00651D08"/>
    <w:rsid w:val="00661AB4"/>
    <w:rsid w:val="0066468E"/>
    <w:rsid w:val="006724D4"/>
    <w:rsid w:val="006825A6"/>
    <w:rsid w:val="00682F03"/>
    <w:rsid w:val="006838B0"/>
    <w:rsid w:val="0069349C"/>
    <w:rsid w:val="006A0554"/>
    <w:rsid w:val="006A1231"/>
    <w:rsid w:val="006A3649"/>
    <w:rsid w:val="006A5507"/>
    <w:rsid w:val="006A6643"/>
    <w:rsid w:val="006B42E1"/>
    <w:rsid w:val="006B4345"/>
    <w:rsid w:val="006B6590"/>
    <w:rsid w:val="006D204F"/>
    <w:rsid w:val="006D35DF"/>
    <w:rsid w:val="006D3699"/>
    <w:rsid w:val="006D545E"/>
    <w:rsid w:val="006D5DFB"/>
    <w:rsid w:val="006D7011"/>
    <w:rsid w:val="006E2F82"/>
    <w:rsid w:val="006E7619"/>
    <w:rsid w:val="006F3800"/>
    <w:rsid w:val="006F49ED"/>
    <w:rsid w:val="006F7A4B"/>
    <w:rsid w:val="00700215"/>
    <w:rsid w:val="00706936"/>
    <w:rsid w:val="00707911"/>
    <w:rsid w:val="007107BD"/>
    <w:rsid w:val="00713A5A"/>
    <w:rsid w:val="0071615C"/>
    <w:rsid w:val="007168F4"/>
    <w:rsid w:val="00721931"/>
    <w:rsid w:val="00724584"/>
    <w:rsid w:val="007251D4"/>
    <w:rsid w:val="007511CB"/>
    <w:rsid w:val="0075507C"/>
    <w:rsid w:val="00763FF3"/>
    <w:rsid w:val="00781C4C"/>
    <w:rsid w:val="00781D9C"/>
    <w:rsid w:val="00783EE2"/>
    <w:rsid w:val="00785177"/>
    <w:rsid w:val="007905B2"/>
    <w:rsid w:val="0079342C"/>
    <w:rsid w:val="007A16B4"/>
    <w:rsid w:val="007A5281"/>
    <w:rsid w:val="007A52E5"/>
    <w:rsid w:val="007B18B6"/>
    <w:rsid w:val="007B7376"/>
    <w:rsid w:val="007C0F0B"/>
    <w:rsid w:val="007C1E2F"/>
    <w:rsid w:val="007C1E70"/>
    <w:rsid w:val="007C1EC4"/>
    <w:rsid w:val="007C3527"/>
    <w:rsid w:val="007D3DB2"/>
    <w:rsid w:val="007D5B0B"/>
    <w:rsid w:val="007E5523"/>
    <w:rsid w:val="007E6B4A"/>
    <w:rsid w:val="007F1251"/>
    <w:rsid w:val="008000A8"/>
    <w:rsid w:val="008053BD"/>
    <w:rsid w:val="00816A70"/>
    <w:rsid w:val="00821420"/>
    <w:rsid w:val="0082229A"/>
    <w:rsid w:val="00825E06"/>
    <w:rsid w:val="00840A57"/>
    <w:rsid w:val="00842652"/>
    <w:rsid w:val="008432D9"/>
    <w:rsid w:val="00843495"/>
    <w:rsid w:val="0084585F"/>
    <w:rsid w:val="00850B6D"/>
    <w:rsid w:val="008515E1"/>
    <w:rsid w:val="00853694"/>
    <w:rsid w:val="00861966"/>
    <w:rsid w:val="00866F61"/>
    <w:rsid w:val="0086724C"/>
    <w:rsid w:val="008675D7"/>
    <w:rsid w:val="00876BC7"/>
    <w:rsid w:val="008775A0"/>
    <w:rsid w:val="0088149D"/>
    <w:rsid w:val="00882B8C"/>
    <w:rsid w:val="00886637"/>
    <w:rsid w:val="00894435"/>
    <w:rsid w:val="00896D72"/>
    <w:rsid w:val="008977A3"/>
    <w:rsid w:val="008A36BA"/>
    <w:rsid w:val="008A3A6A"/>
    <w:rsid w:val="008A749C"/>
    <w:rsid w:val="008B041F"/>
    <w:rsid w:val="008B3DAA"/>
    <w:rsid w:val="008B741F"/>
    <w:rsid w:val="008C08FC"/>
    <w:rsid w:val="008E1D70"/>
    <w:rsid w:val="008E525A"/>
    <w:rsid w:val="008E5842"/>
    <w:rsid w:val="008E5B80"/>
    <w:rsid w:val="008F3B86"/>
    <w:rsid w:val="009236F0"/>
    <w:rsid w:val="00926259"/>
    <w:rsid w:val="00932BED"/>
    <w:rsid w:val="00933597"/>
    <w:rsid w:val="00933EC0"/>
    <w:rsid w:val="00937AF4"/>
    <w:rsid w:val="009405E7"/>
    <w:rsid w:val="009422F7"/>
    <w:rsid w:val="00943A96"/>
    <w:rsid w:val="00944D67"/>
    <w:rsid w:val="00951A8F"/>
    <w:rsid w:val="00955EA0"/>
    <w:rsid w:val="0095641D"/>
    <w:rsid w:val="00956F55"/>
    <w:rsid w:val="00957196"/>
    <w:rsid w:val="00962023"/>
    <w:rsid w:val="009624F0"/>
    <w:rsid w:val="0096261B"/>
    <w:rsid w:val="00984753"/>
    <w:rsid w:val="00984F48"/>
    <w:rsid w:val="00986D7A"/>
    <w:rsid w:val="00997CA3"/>
    <w:rsid w:val="009A632B"/>
    <w:rsid w:val="009B20F8"/>
    <w:rsid w:val="009B49E4"/>
    <w:rsid w:val="009C579C"/>
    <w:rsid w:val="009D069B"/>
    <w:rsid w:val="009D0AC9"/>
    <w:rsid w:val="009D3417"/>
    <w:rsid w:val="009D3BCE"/>
    <w:rsid w:val="009D47CB"/>
    <w:rsid w:val="009D6C2A"/>
    <w:rsid w:val="009E4139"/>
    <w:rsid w:val="009F1265"/>
    <w:rsid w:val="009F5D82"/>
    <w:rsid w:val="009F7FFD"/>
    <w:rsid w:val="00A02694"/>
    <w:rsid w:val="00A04C9D"/>
    <w:rsid w:val="00A0565F"/>
    <w:rsid w:val="00A05D99"/>
    <w:rsid w:val="00A07CEA"/>
    <w:rsid w:val="00A13AC1"/>
    <w:rsid w:val="00A16291"/>
    <w:rsid w:val="00A23ED6"/>
    <w:rsid w:val="00A2705D"/>
    <w:rsid w:val="00A27A27"/>
    <w:rsid w:val="00A32C9A"/>
    <w:rsid w:val="00A3484B"/>
    <w:rsid w:val="00A4217E"/>
    <w:rsid w:val="00A4327F"/>
    <w:rsid w:val="00A45E18"/>
    <w:rsid w:val="00A45F4B"/>
    <w:rsid w:val="00A51C4B"/>
    <w:rsid w:val="00A56BC7"/>
    <w:rsid w:val="00A57EE7"/>
    <w:rsid w:val="00A63504"/>
    <w:rsid w:val="00A72345"/>
    <w:rsid w:val="00A73191"/>
    <w:rsid w:val="00A8059B"/>
    <w:rsid w:val="00A80A78"/>
    <w:rsid w:val="00A8235C"/>
    <w:rsid w:val="00A83733"/>
    <w:rsid w:val="00A90441"/>
    <w:rsid w:val="00A9065C"/>
    <w:rsid w:val="00A91368"/>
    <w:rsid w:val="00AA23CD"/>
    <w:rsid w:val="00AA3FA6"/>
    <w:rsid w:val="00AB3274"/>
    <w:rsid w:val="00AB656C"/>
    <w:rsid w:val="00AC3028"/>
    <w:rsid w:val="00AC4C57"/>
    <w:rsid w:val="00AC6F86"/>
    <w:rsid w:val="00AD064C"/>
    <w:rsid w:val="00AD7F29"/>
    <w:rsid w:val="00AE04AA"/>
    <w:rsid w:val="00AE3816"/>
    <w:rsid w:val="00AF1CE6"/>
    <w:rsid w:val="00AF3417"/>
    <w:rsid w:val="00AF471D"/>
    <w:rsid w:val="00B01457"/>
    <w:rsid w:val="00B16E27"/>
    <w:rsid w:val="00B22C88"/>
    <w:rsid w:val="00B23567"/>
    <w:rsid w:val="00B2472A"/>
    <w:rsid w:val="00B26F2F"/>
    <w:rsid w:val="00B3525E"/>
    <w:rsid w:val="00B43061"/>
    <w:rsid w:val="00B47F92"/>
    <w:rsid w:val="00B507DD"/>
    <w:rsid w:val="00B5121A"/>
    <w:rsid w:val="00B56DDD"/>
    <w:rsid w:val="00B663AF"/>
    <w:rsid w:val="00B66687"/>
    <w:rsid w:val="00B72906"/>
    <w:rsid w:val="00B73C34"/>
    <w:rsid w:val="00B7719A"/>
    <w:rsid w:val="00B91F1A"/>
    <w:rsid w:val="00B95819"/>
    <w:rsid w:val="00BA23E6"/>
    <w:rsid w:val="00BA24AF"/>
    <w:rsid w:val="00BA3238"/>
    <w:rsid w:val="00BA3E76"/>
    <w:rsid w:val="00BA5539"/>
    <w:rsid w:val="00BA5949"/>
    <w:rsid w:val="00BC02EF"/>
    <w:rsid w:val="00BC0F1F"/>
    <w:rsid w:val="00BC4377"/>
    <w:rsid w:val="00BC652C"/>
    <w:rsid w:val="00BC7323"/>
    <w:rsid w:val="00BD2181"/>
    <w:rsid w:val="00BE0537"/>
    <w:rsid w:val="00BE228E"/>
    <w:rsid w:val="00BE299C"/>
    <w:rsid w:val="00BE63C9"/>
    <w:rsid w:val="00BF4D57"/>
    <w:rsid w:val="00C01D65"/>
    <w:rsid w:val="00C01EC8"/>
    <w:rsid w:val="00C0536E"/>
    <w:rsid w:val="00C07F06"/>
    <w:rsid w:val="00C106AF"/>
    <w:rsid w:val="00C27A64"/>
    <w:rsid w:val="00C313F0"/>
    <w:rsid w:val="00C34931"/>
    <w:rsid w:val="00C378A3"/>
    <w:rsid w:val="00C405E4"/>
    <w:rsid w:val="00C40BA3"/>
    <w:rsid w:val="00C420D2"/>
    <w:rsid w:val="00C43BD8"/>
    <w:rsid w:val="00C446E2"/>
    <w:rsid w:val="00C50CE5"/>
    <w:rsid w:val="00C50CED"/>
    <w:rsid w:val="00C526E5"/>
    <w:rsid w:val="00C53FF9"/>
    <w:rsid w:val="00C546BA"/>
    <w:rsid w:val="00C54DD8"/>
    <w:rsid w:val="00C55B30"/>
    <w:rsid w:val="00C64DAC"/>
    <w:rsid w:val="00C806DB"/>
    <w:rsid w:val="00C82722"/>
    <w:rsid w:val="00C93142"/>
    <w:rsid w:val="00C93F81"/>
    <w:rsid w:val="00CA5509"/>
    <w:rsid w:val="00CA729D"/>
    <w:rsid w:val="00CC0475"/>
    <w:rsid w:val="00CC14C6"/>
    <w:rsid w:val="00CC7571"/>
    <w:rsid w:val="00CD38FD"/>
    <w:rsid w:val="00CD5176"/>
    <w:rsid w:val="00CE455B"/>
    <w:rsid w:val="00CF0FD6"/>
    <w:rsid w:val="00D2170B"/>
    <w:rsid w:val="00D224A0"/>
    <w:rsid w:val="00D26E99"/>
    <w:rsid w:val="00D27CA6"/>
    <w:rsid w:val="00D3688E"/>
    <w:rsid w:val="00D37980"/>
    <w:rsid w:val="00D450EA"/>
    <w:rsid w:val="00D50C6F"/>
    <w:rsid w:val="00D6164B"/>
    <w:rsid w:val="00D66CFC"/>
    <w:rsid w:val="00D708F8"/>
    <w:rsid w:val="00D729CF"/>
    <w:rsid w:val="00D85E3B"/>
    <w:rsid w:val="00D96D90"/>
    <w:rsid w:val="00DA30CD"/>
    <w:rsid w:val="00DA52BE"/>
    <w:rsid w:val="00DB2BE0"/>
    <w:rsid w:val="00DB4478"/>
    <w:rsid w:val="00DB59CD"/>
    <w:rsid w:val="00DB7B6C"/>
    <w:rsid w:val="00DC0F0C"/>
    <w:rsid w:val="00DC1290"/>
    <w:rsid w:val="00DC41F6"/>
    <w:rsid w:val="00DC6CA5"/>
    <w:rsid w:val="00DC71A9"/>
    <w:rsid w:val="00DC782B"/>
    <w:rsid w:val="00DD080F"/>
    <w:rsid w:val="00DD3CBA"/>
    <w:rsid w:val="00DE62D6"/>
    <w:rsid w:val="00DE6B8E"/>
    <w:rsid w:val="00DE74DF"/>
    <w:rsid w:val="00DF20E3"/>
    <w:rsid w:val="00DF53C9"/>
    <w:rsid w:val="00E01D95"/>
    <w:rsid w:val="00E121C2"/>
    <w:rsid w:val="00E13CE5"/>
    <w:rsid w:val="00E221AF"/>
    <w:rsid w:val="00E25D7A"/>
    <w:rsid w:val="00E271EC"/>
    <w:rsid w:val="00E33B46"/>
    <w:rsid w:val="00E4383A"/>
    <w:rsid w:val="00E44DD6"/>
    <w:rsid w:val="00E46D0A"/>
    <w:rsid w:val="00E47A0C"/>
    <w:rsid w:val="00E52797"/>
    <w:rsid w:val="00E54441"/>
    <w:rsid w:val="00E54B7E"/>
    <w:rsid w:val="00E611CE"/>
    <w:rsid w:val="00E71109"/>
    <w:rsid w:val="00E84F8A"/>
    <w:rsid w:val="00E86C56"/>
    <w:rsid w:val="00E977C8"/>
    <w:rsid w:val="00EA14FF"/>
    <w:rsid w:val="00EA3D91"/>
    <w:rsid w:val="00EA70F1"/>
    <w:rsid w:val="00EB07E1"/>
    <w:rsid w:val="00EB0D65"/>
    <w:rsid w:val="00EB2613"/>
    <w:rsid w:val="00EB4982"/>
    <w:rsid w:val="00EB627F"/>
    <w:rsid w:val="00EC0F33"/>
    <w:rsid w:val="00EE05D2"/>
    <w:rsid w:val="00EE1654"/>
    <w:rsid w:val="00EE7497"/>
    <w:rsid w:val="00EF0495"/>
    <w:rsid w:val="00EF21DC"/>
    <w:rsid w:val="00EF2828"/>
    <w:rsid w:val="00EF308E"/>
    <w:rsid w:val="00EF73F1"/>
    <w:rsid w:val="00F00E53"/>
    <w:rsid w:val="00F03BE7"/>
    <w:rsid w:val="00F03F97"/>
    <w:rsid w:val="00F067E3"/>
    <w:rsid w:val="00F2326B"/>
    <w:rsid w:val="00F233D1"/>
    <w:rsid w:val="00F24B49"/>
    <w:rsid w:val="00F2502F"/>
    <w:rsid w:val="00F317BD"/>
    <w:rsid w:val="00F32C22"/>
    <w:rsid w:val="00F3635F"/>
    <w:rsid w:val="00F422C8"/>
    <w:rsid w:val="00F51BDD"/>
    <w:rsid w:val="00F52F12"/>
    <w:rsid w:val="00F52F9B"/>
    <w:rsid w:val="00F54001"/>
    <w:rsid w:val="00F54830"/>
    <w:rsid w:val="00F55176"/>
    <w:rsid w:val="00F64380"/>
    <w:rsid w:val="00F667C7"/>
    <w:rsid w:val="00F70C68"/>
    <w:rsid w:val="00F71DD7"/>
    <w:rsid w:val="00F73196"/>
    <w:rsid w:val="00F763F0"/>
    <w:rsid w:val="00F83637"/>
    <w:rsid w:val="00F84E65"/>
    <w:rsid w:val="00F92205"/>
    <w:rsid w:val="00F924B0"/>
    <w:rsid w:val="00F96009"/>
    <w:rsid w:val="00F96E99"/>
    <w:rsid w:val="00FB3AB4"/>
    <w:rsid w:val="00FB3B87"/>
    <w:rsid w:val="00FC79AC"/>
    <w:rsid w:val="00FD62B1"/>
    <w:rsid w:val="00FE2A67"/>
    <w:rsid w:val="00FE2F01"/>
    <w:rsid w:val="00FE73D2"/>
    <w:rsid w:val="00FF136C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34EDF3-B54F-45D4-8FC3-E1F5035C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A05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A0554"/>
  </w:style>
  <w:style w:type="paragraph" w:styleId="Rodap">
    <w:name w:val="footer"/>
    <w:basedOn w:val="Normal"/>
    <w:link w:val="RodapChar"/>
    <w:uiPriority w:val="99"/>
    <w:unhideWhenUsed/>
    <w:rsid w:val="006A05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0554"/>
  </w:style>
  <w:style w:type="paragraph" w:styleId="Textodebalo">
    <w:name w:val="Balloon Text"/>
    <w:basedOn w:val="Normal"/>
    <w:link w:val="TextodebaloChar"/>
    <w:uiPriority w:val="99"/>
    <w:semiHidden/>
    <w:unhideWhenUsed/>
    <w:rsid w:val="006A05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5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9773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7C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A56BC7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DC71A9"/>
  </w:style>
  <w:style w:type="paragraph" w:styleId="PargrafodaLista">
    <w:name w:val="List Paragraph"/>
    <w:basedOn w:val="Normal"/>
    <w:uiPriority w:val="34"/>
    <w:qFormat/>
    <w:rsid w:val="00F3635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rsid w:val="006B4345"/>
    <w:pPr>
      <w:ind w:right="-346"/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B434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Default">
    <w:name w:val="Default"/>
    <w:rsid w:val="00B56D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"/>
    <w:rsid w:val="00607A8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607A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elrached\Downloads\Um_Lado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735AE-D5D6-4417-98CF-F8A3F5275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Um_Lado</Template>
  <TotalTime>9</TotalTime>
  <Pages>2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arielrached</dc:creator>
  <cp:lastModifiedBy>Ariel Rached</cp:lastModifiedBy>
  <cp:revision>4</cp:revision>
  <cp:lastPrinted>2021-01-08T17:33:00Z</cp:lastPrinted>
  <dcterms:created xsi:type="dcterms:W3CDTF">2021-05-03T14:03:00Z</dcterms:created>
  <dcterms:modified xsi:type="dcterms:W3CDTF">2021-05-03T14:12:00Z</dcterms:modified>
</cp:coreProperties>
</file>